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1AB769EC" w14:textId="77777777" w:rsidTr="002A4ED5">
        <w:sdt>
          <w:sdtPr>
            <w:id w:val="415748049"/>
            <w:placeholder>
              <w:docPart w:val="811141F6E98E49D59E9B29F1A457C93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43E40327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D59D7C5" w14:textId="77777777" w:rsidR="002A4ED5" w:rsidRPr="002A4ED5" w:rsidRDefault="002A4ED5" w:rsidP="002A4ED5"/>
        </w:tc>
      </w:tr>
      <w:tr w:rsidR="002A4ED5" w:rsidRPr="002A4ED5" w14:paraId="2186F306" w14:textId="77777777" w:rsidTr="002A4ED5">
        <w:sdt>
          <w:sdtPr>
            <w:id w:val="1692185716"/>
            <w:placeholder>
              <w:docPart w:val="C277009541C04BF4B36C9F7C2866A0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096755E9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5C577095" w14:textId="77777777" w:rsidR="002A4ED5" w:rsidRPr="002A4ED5" w:rsidRDefault="002A4ED5" w:rsidP="002A4ED5"/>
        </w:tc>
      </w:tr>
      <w:tr w:rsidR="002A4ED5" w:rsidRPr="002A4ED5" w14:paraId="0D655A6D" w14:textId="77777777" w:rsidTr="002A4ED5">
        <w:sdt>
          <w:sdtPr>
            <w:id w:val="639315362"/>
            <w:placeholder>
              <w:docPart w:val="1516C04454D444FE8AD383E03094F4B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5126006D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39EB27DF" w14:textId="77777777" w:rsidR="002A4ED5" w:rsidRPr="002A4ED5" w:rsidRDefault="002A4ED5" w:rsidP="002A4ED5"/>
        </w:tc>
      </w:tr>
      <w:tr w:rsidR="002A4ED5" w:rsidRPr="002A4ED5" w14:paraId="11F720DF" w14:textId="77777777" w:rsidTr="002A4ED5">
        <w:sdt>
          <w:sdtPr>
            <w:id w:val="1062217057"/>
            <w:placeholder>
              <w:docPart w:val="E7FCB2F8F0E8413E816B70347B5F0841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044AB4DC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09044F" w14:textId="77777777" w:rsidR="002A4ED5" w:rsidRPr="002A4ED5" w:rsidRDefault="002A4ED5" w:rsidP="002A4ED5"/>
        </w:tc>
      </w:tr>
      <w:tr w:rsidR="002A4ED5" w:rsidRPr="002A4ED5" w14:paraId="38AF685C" w14:textId="77777777" w:rsidTr="002A4ED5">
        <w:sdt>
          <w:sdtPr>
            <w:id w:val="2001543155"/>
            <w:placeholder>
              <w:docPart w:val="11B1C14EA9E847BF9891FF60B9B46C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50B4BA24" w14:textId="77777777" w:rsidR="002A4ED5" w:rsidRPr="002A4ED5" w:rsidRDefault="002A4ED5" w:rsidP="002A4ED5">
                <w:r w:rsidRPr="002A4ED5">
                  <w:t>City/State/Zip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055DA95" w14:textId="77777777" w:rsidR="002A4ED5" w:rsidRPr="002A4ED5" w:rsidRDefault="002A4ED5" w:rsidP="002A4ED5"/>
        </w:tc>
      </w:tr>
    </w:tbl>
    <w:p w14:paraId="3C437048" w14:textId="33EAA0B6" w:rsidR="00806FF3" w:rsidRDefault="00806FF3" w:rsidP="00562601">
      <w:pPr>
        <w:pStyle w:val="NoSpacing"/>
      </w:pPr>
    </w:p>
    <w:p w14:paraId="4B2423DC" w14:textId="77777777" w:rsidR="00180A0C" w:rsidRDefault="00180A0C" w:rsidP="00562601">
      <w:pPr>
        <w:pStyle w:val="NoSpacing"/>
      </w:pPr>
    </w:p>
    <w:tbl>
      <w:tblPr>
        <w:tblW w:w="5542" w:type="pct"/>
        <w:tblInd w:w="-705" w:type="dxa"/>
        <w:tblLayout w:type="fixed"/>
        <w:tblLook w:val="04A0" w:firstRow="1" w:lastRow="0" w:firstColumn="1" w:lastColumn="0" w:noHBand="0" w:noVBand="1"/>
      </w:tblPr>
      <w:tblGrid>
        <w:gridCol w:w="6833"/>
        <w:gridCol w:w="810"/>
        <w:gridCol w:w="810"/>
        <w:gridCol w:w="810"/>
        <w:gridCol w:w="810"/>
        <w:gridCol w:w="1261"/>
        <w:gridCol w:w="1172"/>
        <w:gridCol w:w="1852"/>
      </w:tblGrid>
      <w:tr w:rsidR="00180A0C" w:rsidRPr="002A4ED5" w14:paraId="73286868" w14:textId="77777777" w:rsidTr="00180A0C">
        <w:trPr>
          <w:trHeight w:val="331"/>
        </w:trPr>
        <w:tc>
          <w:tcPr>
            <w:tcW w:w="238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F7F7F" w:themeFill="text1" w:themeFillTint="80"/>
            <w:vAlign w:val="center"/>
          </w:tcPr>
          <w:p w14:paraId="0237525A" w14:textId="4B586B43" w:rsidR="00180A0C" w:rsidRPr="002A648D" w:rsidRDefault="00180A0C" w:rsidP="002A648D">
            <w:pPr>
              <w:pStyle w:val="TableHeaders"/>
            </w:pPr>
            <w:r>
              <w:t>Description</w:t>
            </w:r>
          </w:p>
        </w:tc>
        <w:tc>
          <w:tcPr>
            <w:tcW w:w="282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F7F7F" w:themeFill="text1" w:themeFillTint="80"/>
            <w:vAlign w:val="center"/>
          </w:tcPr>
          <w:p w14:paraId="1F5EF228" w14:textId="6643826D" w:rsidR="00180A0C" w:rsidRPr="002A4ED5" w:rsidRDefault="00180A0C" w:rsidP="002A4ED5">
            <w:pPr>
              <w:pStyle w:val="TableHeaders"/>
            </w:pPr>
            <w:r>
              <w:t>Size</w:t>
            </w:r>
          </w:p>
        </w:tc>
        <w:tc>
          <w:tcPr>
            <w:tcW w:w="282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F7F7F" w:themeFill="text1" w:themeFillTint="80"/>
            <w:vAlign w:val="center"/>
          </w:tcPr>
          <w:p w14:paraId="017F4A20" w14:textId="2CA5D8C5" w:rsidR="00180A0C" w:rsidRPr="002A4ED5" w:rsidRDefault="00180A0C" w:rsidP="002A4ED5">
            <w:pPr>
              <w:pStyle w:val="TableHeaders"/>
            </w:pPr>
            <w:r>
              <w:t>Black</w:t>
            </w:r>
          </w:p>
        </w:tc>
        <w:tc>
          <w:tcPr>
            <w:tcW w:w="282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F7F7F" w:themeFill="text1" w:themeFillTint="80"/>
          </w:tcPr>
          <w:p w14:paraId="2C505A6D" w14:textId="77777777" w:rsidR="00180A0C" w:rsidRDefault="00180A0C" w:rsidP="00180A0C">
            <w:pPr>
              <w:pStyle w:val="TableHeaders"/>
              <w:jc w:val="left"/>
            </w:pPr>
          </w:p>
          <w:p w14:paraId="3131FF01" w14:textId="6920D9CC" w:rsidR="00180A0C" w:rsidRDefault="00180A0C" w:rsidP="00180A0C">
            <w:pPr>
              <w:pStyle w:val="TableHeaders"/>
              <w:jc w:val="left"/>
            </w:pPr>
            <w:r>
              <w:t>Navy</w:t>
            </w:r>
          </w:p>
        </w:tc>
        <w:tc>
          <w:tcPr>
            <w:tcW w:w="282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F7F7F" w:themeFill="text1" w:themeFillTint="80"/>
          </w:tcPr>
          <w:p w14:paraId="3877DE1C" w14:textId="77777777" w:rsidR="00180A0C" w:rsidRDefault="00180A0C" w:rsidP="002A4ED5">
            <w:pPr>
              <w:pStyle w:val="TableHeaders"/>
            </w:pPr>
          </w:p>
          <w:p w14:paraId="428EBF26" w14:textId="1E5B87DD" w:rsidR="00180A0C" w:rsidRDefault="00180A0C" w:rsidP="002A4ED5">
            <w:pPr>
              <w:pStyle w:val="TableHeaders"/>
            </w:pPr>
            <w:r>
              <w:t>Gray</w:t>
            </w:r>
          </w:p>
        </w:tc>
        <w:tc>
          <w:tcPr>
            <w:tcW w:w="439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F7F7F" w:themeFill="text1" w:themeFillTint="80"/>
            <w:vAlign w:val="center"/>
          </w:tcPr>
          <w:p w14:paraId="0B4B7110" w14:textId="54EA7B73" w:rsidR="00180A0C" w:rsidRPr="002A4ED5" w:rsidRDefault="00180A0C" w:rsidP="002A4ED5">
            <w:pPr>
              <w:pStyle w:val="TableHeaders"/>
            </w:pPr>
            <w:r>
              <w:t>Quantity</w:t>
            </w:r>
          </w:p>
        </w:tc>
        <w:tc>
          <w:tcPr>
            <w:tcW w:w="408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F7F7F" w:themeFill="text1" w:themeFillTint="80"/>
            <w:vAlign w:val="center"/>
          </w:tcPr>
          <w:p w14:paraId="683D3892" w14:textId="48B1B4D1" w:rsidR="00180A0C" w:rsidRPr="002A4ED5" w:rsidRDefault="00180A0C" w:rsidP="002A4ED5">
            <w:pPr>
              <w:pStyle w:val="TableHeaders"/>
            </w:pPr>
            <w:r>
              <w:t>Unit Price</w:t>
            </w:r>
          </w:p>
        </w:tc>
        <w:tc>
          <w:tcPr>
            <w:tcW w:w="645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F7F7F" w:themeFill="text1" w:themeFillTint="80"/>
            <w:vAlign w:val="center"/>
          </w:tcPr>
          <w:p w14:paraId="0FB02281" w14:textId="5BC0304D" w:rsidR="00180A0C" w:rsidRPr="002A4ED5" w:rsidRDefault="00180A0C" w:rsidP="002A4ED5">
            <w:pPr>
              <w:pStyle w:val="TableHeaders"/>
            </w:pPr>
            <w:r>
              <w:t>Total</w:t>
            </w:r>
          </w:p>
        </w:tc>
      </w:tr>
      <w:tr w:rsidR="00180A0C" w:rsidRPr="002A4ED5" w14:paraId="5BE720E4" w14:textId="77777777" w:rsidTr="00180A0C">
        <w:trPr>
          <w:trHeight w:val="331"/>
        </w:trPr>
        <w:tc>
          <w:tcPr>
            <w:tcW w:w="238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F7F7F" w:themeFill="text1" w:themeFillTint="80"/>
            <w:vAlign w:val="center"/>
          </w:tcPr>
          <w:p w14:paraId="703A4ACD" w14:textId="77777777" w:rsidR="00180A0C" w:rsidRPr="002A4ED5" w:rsidRDefault="00180A0C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82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F7F7F" w:themeFill="text1" w:themeFillTint="80"/>
            <w:vAlign w:val="center"/>
          </w:tcPr>
          <w:p w14:paraId="07547F68" w14:textId="77777777" w:rsidR="00180A0C" w:rsidRPr="002A4ED5" w:rsidRDefault="00180A0C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82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F7F7F" w:themeFill="text1" w:themeFillTint="80"/>
            <w:vAlign w:val="center"/>
          </w:tcPr>
          <w:p w14:paraId="6A06C90F" w14:textId="77777777" w:rsidR="00180A0C" w:rsidRPr="002A4ED5" w:rsidRDefault="00180A0C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82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F7F7F" w:themeFill="text1" w:themeFillTint="80"/>
          </w:tcPr>
          <w:p w14:paraId="27E18D19" w14:textId="77777777" w:rsidR="00180A0C" w:rsidRPr="002A4ED5" w:rsidRDefault="00180A0C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82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F7F7F" w:themeFill="text1" w:themeFillTint="80"/>
          </w:tcPr>
          <w:p w14:paraId="54E360E9" w14:textId="77777777" w:rsidR="00180A0C" w:rsidRPr="002A4ED5" w:rsidRDefault="00180A0C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3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F7F7F" w:themeFill="text1" w:themeFillTint="80"/>
            <w:vAlign w:val="center"/>
          </w:tcPr>
          <w:p w14:paraId="215C46D4" w14:textId="7947DC82" w:rsidR="00180A0C" w:rsidRPr="002A4ED5" w:rsidRDefault="00180A0C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0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F7F7F" w:themeFill="text1" w:themeFillTint="80"/>
            <w:vAlign w:val="center"/>
          </w:tcPr>
          <w:p w14:paraId="6C15E896" w14:textId="77777777" w:rsidR="00180A0C" w:rsidRPr="002A4ED5" w:rsidRDefault="00180A0C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45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F7F7F" w:themeFill="text1" w:themeFillTint="80"/>
            <w:vAlign w:val="center"/>
          </w:tcPr>
          <w:p w14:paraId="1F88BDD4" w14:textId="77777777" w:rsidR="00180A0C" w:rsidRPr="002A4ED5" w:rsidRDefault="00180A0C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180A0C" w:rsidRPr="002A4ED5" w14:paraId="47E81B65" w14:textId="77777777" w:rsidTr="00180A0C">
        <w:tc>
          <w:tcPr>
            <w:tcW w:w="238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5F6E22" w14:textId="3B817063" w:rsidR="00180A0C" w:rsidRPr="00EF772D" w:rsidRDefault="00180A0C" w:rsidP="002A4ED5">
            <w:pPr>
              <w:rPr>
                <w:b/>
                <w:bCs/>
              </w:rPr>
            </w:pPr>
            <w:r w:rsidRPr="00EF772D">
              <w:rPr>
                <w:b/>
                <w:bCs/>
              </w:rPr>
              <w:t>5.11 Long Sleeve Polo</w:t>
            </w:r>
          </w:p>
          <w:p w14:paraId="4CE5B17B" w14:textId="6D413013" w:rsidR="00180A0C" w:rsidRPr="002A4ED5" w:rsidRDefault="00B50559" w:rsidP="002A4ED5">
            <w:hyperlink r:id="rId11" w:history="1">
              <w:r w:rsidR="00180A0C" w:rsidRPr="00640B66">
                <w:rPr>
                  <w:color w:val="0000FF"/>
                  <w:u w:val="single"/>
                </w:rPr>
                <w:t>https://www.511tactical.com/performance-polo-long-sleeve.html</w:t>
              </w:r>
            </w:hyperlink>
          </w:p>
        </w:tc>
        <w:tc>
          <w:tcPr>
            <w:tcW w:w="28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D68FAE" w14:textId="0E71BC78" w:rsidR="00180A0C" w:rsidRPr="002A4ED5" w:rsidRDefault="00180A0C" w:rsidP="002A4ED5"/>
        </w:tc>
        <w:tc>
          <w:tcPr>
            <w:tcW w:w="28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606767" w14:textId="77777777" w:rsidR="00180A0C" w:rsidRPr="002A4ED5" w:rsidRDefault="00180A0C" w:rsidP="002A4ED5"/>
        </w:tc>
        <w:tc>
          <w:tcPr>
            <w:tcW w:w="28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C4B5C0" w14:textId="77777777" w:rsidR="00180A0C" w:rsidRPr="002A4ED5" w:rsidRDefault="00180A0C" w:rsidP="002A4ED5"/>
        </w:tc>
        <w:tc>
          <w:tcPr>
            <w:tcW w:w="28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E0FBC1" w14:textId="77777777" w:rsidR="00180A0C" w:rsidRPr="002A4ED5" w:rsidRDefault="00180A0C" w:rsidP="002A4ED5"/>
        </w:tc>
        <w:tc>
          <w:tcPr>
            <w:tcW w:w="43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6BAC50" w14:textId="3209A3E3" w:rsidR="00180A0C" w:rsidRPr="002A4ED5" w:rsidRDefault="00180A0C" w:rsidP="002A4ED5"/>
        </w:tc>
        <w:tc>
          <w:tcPr>
            <w:tcW w:w="40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BE675B" w14:textId="203DBD54" w:rsidR="00180A0C" w:rsidRPr="00640B66" w:rsidRDefault="00180A0C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$46.25</w:t>
            </w:r>
          </w:p>
        </w:tc>
        <w:tc>
          <w:tcPr>
            <w:tcW w:w="64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8FF648" w14:textId="77777777" w:rsidR="00180A0C" w:rsidRPr="002A4ED5" w:rsidRDefault="00180A0C" w:rsidP="002A4ED5"/>
        </w:tc>
      </w:tr>
      <w:tr w:rsidR="00180A0C" w:rsidRPr="002A4ED5" w14:paraId="71200A08" w14:textId="77777777" w:rsidTr="00180A0C">
        <w:tc>
          <w:tcPr>
            <w:tcW w:w="2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68CBD2" w14:textId="3090D88B" w:rsidR="00180A0C" w:rsidRPr="00EF772D" w:rsidRDefault="00180A0C" w:rsidP="002A4ED5">
            <w:pPr>
              <w:rPr>
                <w:b/>
                <w:bCs/>
              </w:rPr>
            </w:pPr>
            <w:r w:rsidRPr="00EF772D">
              <w:rPr>
                <w:b/>
                <w:bCs/>
              </w:rPr>
              <w:t xml:space="preserve">5.11 Short Sleeve </w:t>
            </w:r>
            <w:r w:rsidR="00EF772D" w:rsidRPr="00EF772D">
              <w:rPr>
                <w:b/>
                <w:bCs/>
              </w:rPr>
              <w:t>P</w:t>
            </w:r>
            <w:r w:rsidRPr="00EF772D">
              <w:rPr>
                <w:b/>
                <w:bCs/>
              </w:rPr>
              <w:t>olo</w:t>
            </w:r>
          </w:p>
          <w:p w14:paraId="2E6FD978" w14:textId="320C934C" w:rsidR="00180A0C" w:rsidRPr="002A4ED5" w:rsidRDefault="00B50559" w:rsidP="002A4ED5">
            <w:hyperlink r:id="rId12" w:history="1">
              <w:r w:rsidR="00180A0C" w:rsidRPr="00640B66">
                <w:rPr>
                  <w:color w:val="0000FF"/>
                  <w:u w:val="single"/>
                </w:rPr>
                <w:t>https://www.511tactical.com/performance-short-sleeve-polo.html</w:t>
              </w:r>
            </w:hyperlink>
          </w:p>
        </w:tc>
        <w:tc>
          <w:tcPr>
            <w:tcW w:w="2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F69A07" w14:textId="77777777" w:rsidR="00180A0C" w:rsidRPr="002A4ED5" w:rsidRDefault="00180A0C" w:rsidP="002A4ED5"/>
        </w:tc>
        <w:tc>
          <w:tcPr>
            <w:tcW w:w="2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59AB83" w14:textId="77777777" w:rsidR="00180A0C" w:rsidRPr="002A4ED5" w:rsidRDefault="00180A0C" w:rsidP="002A4ED5"/>
        </w:tc>
        <w:tc>
          <w:tcPr>
            <w:tcW w:w="2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EE4D8B" w14:textId="77777777" w:rsidR="00180A0C" w:rsidRPr="002A4ED5" w:rsidRDefault="00180A0C" w:rsidP="002A4ED5"/>
        </w:tc>
        <w:tc>
          <w:tcPr>
            <w:tcW w:w="2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AFD067" w14:textId="77777777" w:rsidR="00180A0C" w:rsidRPr="002A4ED5" w:rsidRDefault="00180A0C" w:rsidP="002A4ED5"/>
        </w:tc>
        <w:tc>
          <w:tcPr>
            <w:tcW w:w="43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159E3F" w14:textId="7026EF1B" w:rsidR="00180A0C" w:rsidRPr="002A4ED5" w:rsidRDefault="00180A0C" w:rsidP="002A4ED5"/>
        </w:tc>
        <w:tc>
          <w:tcPr>
            <w:tcW w:w="4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64D909" w14:textId="7CE61751" w:rsidR="00180A0C" w:rsidRPr="00640B66" w:rsidRDefault="00180A0C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$43.75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71BBD" w14:textId="77777777" w:rsidR="00180A0C" w:rsidRPr="002A4ED5" w:rsidRDefault="00180A0C" w:rsidP="002A4ED5"/>
        </w:tc>
      </w:tr>
      <w:tr w:rsidR="00180A0C" w:rsidRPr="002A4ED5" w14:paraId="625149B0" w14:textId="77777777" w:rsidTr="00180A0C">
        <w:trPr>
          <w:trHeight w:val="575"/>
        </w:trPr>
        <w:tc>
          <w:tcPr>
            <w:tcW w:w="2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B70B34" w14:textId="2E88711C" w:rsidR="00180A0C" w:rsidRPr="00180A0C" w:rsidRDefault="00180A0C" w:rsidP="00180A0C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Total/Amount to be charged: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358DC7" w14:textId="77777777" w:rsidR="00180A0C" w:rsidRPr="002A4ED5" w:rsidRDefault="00180A0C" w:rsidP="002A4ED5"/>
        </w:tc>
        <w:tc>
          <w:tcPr>
            <w:tcW w:w="2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8CD480" w14:textId="77777777" w:rsidR="00180A0C" w:rsidRPr="002A4ED5" w:rsidRDefault="00180A0C" w:rsidP="002A4ED5"/>
        </w:tc>
        <w:tc>
          <w:tcPr>
            <w:tcW w:w="2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00CCB7" w14:textId="77777777" w:rsidR="00180A0C" w:rsidRPr="002A4ED5" w:rsidRDefault="00180A0C" w:rsidP="002A4ED5"/>
        </w:tc>
        <w:tc>
          <w:tcPr>
            <w:tcW w:w="2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2A348D" w14:textId="77777777" w:rsidR="00180A0C" w:rsidRPr="002A4ED5" w:rsidRDefault="00180A0C" w:rsidP="002A4ED5"/>
        </w:tc>
        <w:tc>
          <w:tcPr>
            <w:tcW w:w="43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C0F7BD" w14:textId="13DAC0FC" w:rsidR="00180A0C" w:rsidRPr="002A4ED5" w:rsidRDefault="00180A0C" w:rsidP="002A4ED5"/>
        </w:tc>
        <w:tc>
          <w:tcPr>
            <w:tcW w:w="4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ECBAD7" w14:textId="0932C8F3" w:rsidR="00180A0C" w:rsidRDefault="00180A0C" w:rsidP="002A4ED5">
            <w:pPr>
              <w:rPr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C8B840" w14:textId="772FB956" w:rsidR="00180A0C" w:rsidRPr="00180A0C" w:rsidRDefault="00180A0C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</w:p>
        </w:tc>
      </w:tr>
    </w:tbl>
    <w:p w14:paraId="2C61C530" w14:textId="77777777" w:rsidR="00EF772D" w:rsidRDefault="00EF772D" w:rsidP="002A648D">
      <w:pPr>
        <w:rPr>
          <w:b/>
          <w:bCs/>
        </w:rPr>
      </w:pPr>
    </w:p>
    <w:p w14:paraId="21135002" w14:textId="3FD0127B" w:rsidR="00F65194" w:rsidRDefault="00F65194" w:rsidP="00EF772D">
      <w:pPr>
        <w:spacing w:line="360" w:lineRule="auto"/>
        <w:rPr>
          <w:b/>
          <w:bCs/>
        </w:rPr>
      </w:pPr>
      <w:r>
        <w:rPr>
          <w:b/>
          <w:bCs/>
        </w:rPr>
        <w:t>Name on Credit Card: ____________________________________</w:t>
      </w:r>
    </w:p>
    <w:p w14:paraId="6333E86F" w14:textId="3DD6875F" w:rsidR="00F65194" w:rsidRDefault="00F65194" w:rsidP="00EF772D">
      <w:pPr>
        <w:spacing w:line="360" w:lineRule="auto"/>
        <w:rPr>
          <w:b/>
          <w:bCs/>
        </w:rPr>
      </w:pPr>
      <w:r>
        <w:rPr>
          <w:b/>
          <w:bCs/>
        </w:rPr>
        <w:t>Credit Card Number: _____________________________________</w:t>
      </w:r>
    </w:p>
    <w:p w14:paraId="4A8D3671" w14:textId="21F14421" w:rsidR="00F65194" w:rsidRDefault="00F65194" w:rsidP="00EF772D">
      <w:pPr>
        <w:spacing w:line="360" w:lineRule="auto"/>
        <w:rPr>
          <w:b/>
          <w:bCs/>
        </w:rPr>
      </w:pPr>
      <w:r>
        <w:rPr>
          <w:b/>
          <w:bCs/>
        </w:rPr>
        <w:t>CVV: ___________________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Expiration Date: _____________________</w:t>
      </w:r>
    </w:p>
    <w:p w14:paraId="5EBDD73C" w14:textId="5DEF4556" w:rsidR="00F65194" w:rsidRDefault="00F65194" w:rsidP="002A648D">
      <w:pPr>
        <w:rPr>
          <w:b/>
          <w:bCs/>
        </w:rPr>
      </w:pPr>
    </w:p>
    <w:p w14:paraId="464939EE" w14:textId="421B2CA6" w:rsidR="00180A0C" w:rsidRPr="00F65194" w:rsidRDefault="00F65194" w:rsidP="002A648D">
      <w:pPr>
        <w:rPr>
          <w:b/>
          <w:bCs/>
        </w:rPr>
      </w:pPr>
      <w:r>
        <w:rPr>
          <w:b/>
          <w:bCs/>
        </w:rPr>
        <w:t>Signature: ______________________________________________</w:t>
      </w:r>
      <w:bookmarkStart w:id="0" w:name="_GoBack"/>
      <w:bookmarkEnd w:id="0"/>
    </w:p>
    <w:sectPr w:rsidR="00180A0C" w:rsidRPr="00F65194" w:rsidSect="006250A2">
      <w:headerReference w:type="default" r:id="rId13"/>
      <w:footerReference w:type="default" r:id="rId14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72193F" w14:textId="77777777" w:rsidR="00B50559" w:rsidRDefault="00B50559" w:rsidP="00650259">
      <w:pPr>
        <w:spacing w:line="240" w:lineRule="auto"/>
      </w:pPr>
      <w:r>
        <w:separator/>
      </w:r>
    </w:p>
  </w:endnote>
  <w:endnote w:type="continuationSeparator" w:id="0">
    <w:p w14:paraId="760594AF" w14:textId="77777777" w:rsidR="00B50559" w:rsidRDefault="00B50559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C4BC41F-D7D3-4A94-8707-E8A183E43F3B}"/>
    <w:embedBold r:id="rId2" w:fontKey="{B58F97CD-B555-4218-8933-FEAA291E5134}"/>
    <w:embedItalic r:id="rId3" w:fontKey="{419F4FB7-D43F-4564-99F2-4515932648A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5633F69-5389-44C2-976F-7FB193AB4C9B}"/>
    <w:embedBold r:id="rId5" w:fontKey="{30BA9F76-D8D0-40BD-97D1-5F7EA2E544DE}"/>
    <w:embedItalic r:id="rId6" w:fontKey="{B0B87B34-7873-49AA-966C-A448F25EE5A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1C28261-8690-4B3C-8E7C-CDEEC90F8A7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EB20828-00C5-4773-BC2F-C05D7996A3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4D761A" w14:paraId="2C3D0CE2" w14:textId="77777777" w:rsidTr="00562601">
      <w:tc>
        <w:tcPr>
          <w:tcW w:w="2500" w:type="pct"/>
          <w:vAlign w:val="center"/>
        </w:tcPr>
        <w:p w14:paraId="05C4A187" w14:textId="301A8A2A" w:rsidR="00562601" w:rsidRPr="004D761A" w:rsidRDefault="004D761A" w:rsidP="002A648D">
          <w:pPr>
            <w:pStyle w:val="Footer"/>
            <w:rPr>
              <w:b/>
              <w:bCs/>
              <w:sz w:val="22"/>
              <w:szCs w:val="22"/>
            </w:rPr>
          </w:pPr>
          <w:r w:rsidRPr="004D761A">
            <w:rPr>
              <w:b/>
              <w:bCs/>
              <w:sz w:val="22"/>
              <w:szCs w:val="22"/>
            </w:rPr>
            <w:t>All forms should be turned into the Quartermaster</w:t>
          </w:r>
        </w:p>
      </w:tc>
      <w:tc>
        <w:tcPr>
          <w:tcW w:w="2500" w:type="pct"/>
          <w:vAlign w:val="center"/>
        </w:tcPr>
        <w:p w14:paraId="63757602" w14:textId="28EAEFB0" w:rsidR="00562601" w:rsidRPr="004D761A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b/>
              <w:bCs/>
              <w:sz w:val="22"/>
              <w:szCs w:val="22"/>
            </w:rPr>
          </w:pPr>
        </w:p>
      </w:tc>
    </w:tr>
  </w:tbl>
  <w:p w14:paraId="3D2411FE" w14:textId="541CB2AF" w:rsidR="00562601" w:rsidRDefault="005B79FE" w:rsidP="002A648D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8D21B3" wp14:editId="20554497">
          <wp:simplePos x="0" y="0"/>
          <wp:positionH relativeFrom="margin">
            <wp:posOffset>8132419</wp:posOffset>
          </wp:positionH>
          <wp:positionV relativeFrom="margin">
            <wp:posOffset>5342433</wp:posOffset>
          </wp:positionV>
          <wp:extent cx="702259" cy="833933"/>
          <wp:effectExtent l="0" t="0" r="3175" b="444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olice_Bad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259" cy="833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C75853" w14:textId="77777777" w:rsidR="00B50559" w:rsidRDefault="00B50559" w:rsidP="00650259">
      <w:pPr>
        <w:spacing w:line="240" w:lineRule="auto"/>
      </w:pPr>
      <w:r>
        <w:separator/>
      </w:r>
    </w:p>
  </w:footnote>
  <w:footnote w:type="continuationSeparator" w:id="0">
    <w:p w14:paraId="64AE682F" w14:textId="77777777" w:rsidR="00B50559" w:rsidRDefault="00B50559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shd w:val="clear" w:color="auto" w:fill="7F7F7F" w:themeFill="text1" w:themeFillTint="80"/>
      <w:tblLook w:val="04A0" w:firstRow="1" w:lastRow="0" w:firstColumn="1" w:lastColumn="0" w:noHBand="0" w:noVBand="1"/>
    </w:tblPr>
    <w:tblGrid>
      <w:gridCol w:w="1169"/>
      <w:gridCol w:w="11791"/>
    </w:tblGrid>
    <w:tr w:rsidR="00E642D2" w:rsidRPr="00E642D2" w14:paraId="6D217F20" w14:textId="77777777" w:rsidTr="00640B66">
      <w:trPr>
        <w:trHeight w:val="990"/>
      </w:trPr>
      <w:tc>
        <w:tcPr>
          <w:tcW w:w="451" w:type="pct"/>
          <w:shd w:val="clear" w:color="auto" w:fill="7F7F7F" w:themeFill="text1" w:themeFillTint="80"/>
          <w:vAlign w:val="center"/>
        </w:tcPr>
        <w:p w14:paraId="3CB0D52B" w14:textId="77777777" w:rsidR="00562601" w:rsidRPr="00E642D2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  <w:highlight w:val="blue"/>
            </w:rPr>
          </w:pPr>
          <w:r w:rsidRPr="00E642D2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  <w:highlight w:val="blue"/>
            </w:rPr>
            <w:drawing>
              <wp:inline distT="0" distB="0" distL="0" distR="0" wp14:anchorId="1D58C20A" wp14:editId="7118ADDB">
                <wp:extent cx="457200" cy="457200"/>
                <wp:effectExtent l="0" t="0" r="0" b="0"/>
                <wp:docPr id="3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7F7F7F" w:themeFill="text1" w:themeFillTint="80"/>
          <w:vAlign w:val="center"/>
        </w:tcPr>
        <w:p w14:paraId="66EEAAF6" w14:textId="201A32D6" w:rsidR="00562601" w:rsidRPr="00E642D2" w:rsidRDefault="00E642D2" w:rsidP="002B69B4">
          <w:pPr>
            <w:pStyle w:val="Header"/>
            <w:rPr>
              <w:color w:val="000000" w:themeColor="text1"/>
              <w:highlight w:val="blue"/>
            </w:rPr>
          </w:pPr>
          <w:r w:rsidRPr="00E642D2">
            <w:rPr>
              <w:color w:val="000000" w:themeColor="text1"/>
              <w:highlight w:val="blue"/>
            </w:rPr>
            <w:t>Department Polo Order Form</w:t>
          </w:r>
        </w:p>
      </w:tc>
    </w:tr>
  </w:tbl>
  <w:p w14:paraId="3916CDB6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2D2"/>
    <w:rsid w:val="00003B30"/>
    <w:rsid w:val="00045CA6"/>
    <w:rsid w:val="00052382"/>
    <w:rsid w:val="0006568A"/>
    <w:rsid w:val="00066D59"/>
    <w:rsid w:val="00076F0F"/>
    <w:rsid w:val="00084253"/>
    <w:rsid w:val="000D1F49"/>
    <w:rsid w:val="000F5C88"/>
    <w:rsid w:val="001727CA"/>
    <w:rsid w:val="00180A0C"/>
    <w:rsid w:val="001E4E2C"/>
    <w:rsid w:val="001F62FA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4D761A"/>
    <w:rsid w:val="004F66AC"/>
    <w:rsid w:val="005112D0"/>
    <w:rsid w:val="00562601"/>
    <w:rsid w:val="0057256E"/>
    <w:rsid w:val="00577E06"/>
    <w:rsid w:val="00582B1C"/>
    <w:rsid w:val="005A3BF7"/>
    <w:rsid w:val="005B79FE"/>
    <w:rsid w:val="005F2035"/>
    <w:rsid w:val="005F7990"/>
    <w:rsid w:val="006250A2"/>
    <w:rsid w:val="0063739C"/>
    <w:rsid w:val="00640B66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B4449"/>
    <w:rsid w:val="00AC2926"/>
    <w:rsid w:val="00B04A50"/>
    <w:rsid w:val="00B160CA"/>
    <w:rsid w:val="00B50559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61C09"/>
    <w:rsid w:val="00E642D2"/>
    <w:rsid w:val="00E677FE"/>
    <w:rsid w:val="00EB3B58"/>
    <w:rsid w:val="00EC7359"/>
    <w:rsid w:val="00EE3054"/>
    <w:rsid w:val="00EF772D"/>
    <w:rsid w:val="00F00606"/>
    <w:rsid w:val="00F01256"/>
    <w:rsid w:val="00F5418C"/>
    <w:rsid w:val="00F549BE"/>
    <w:rsid w:val="00F65194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E8503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511tactical.com/performance-short-sleeve-polo.htm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511tactical.com/performance-polo-long-sleeve.htm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mily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11141F6E98E49D59E9B29F1A457C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94942-EBAE-4ADA-A34C-7EBCA519D6EB}"/>
      </w:docPartPr>
      <w:docPartBody>
        <w:p w:rsidR="00195B0B" w:rsidRDefault="00E601E6">
          <w:pPr>
            <w:pStyle w:val="811141F6E98E49D59E9B29F1A457C939"/>
          </w:pPr>
          <w:r w:rsidRPr="002A4ED5">
            <w:t>Submitted by</w:t>
          </w:r>
        </w:p>
      </w:docPartBody>
    </w:docPart>
    <w:docPart>
      <w:docPartPr>
        <w:name w:val="C277009541C04BF4B36C9F7C2866A0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6287F9-645E-408E-A69D-2F0ECA87227E}"/>
      </w:docPartPr>
      <w:docPartBody>
        <w:p w:rsidR="00195B0B" w:rsidRDefault="00E601E6">
          <w:pPr>
            <w:pStyle w:val="C277009541C04BF4B36C9F7C2866A0D6"/>
          </w:pPr>
          <w:r w:rsidRPr="002A4ED5">
            <w:t>Phone</w:t>
          </w:r>
        </w:p>
      </w:docPartBody>
    </w:docPart>
    <w:docPart>
      <w:docPartPr>
        <w:name w:val="1516C04454D444FE8AD383E03094F4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13B23-07DE-4370-9A11-C2753643AAFE}"/>
      </w:docPartPr>
      <w:docPartBody>
        <w:p w:rsidR="00195B0B" w:rsidRDefault="00E601E6">
          <w:pPr>
            <w:pStyle w:val="1516C04454D444FE8AD383E03094F4B5"/>
          </w:pPr>
          <w:r w:rsidRPr="002A4ED5">
            <w:t>Email</w:t>
          </w:r>
        </w:p>
      </w:docPartBody>
    </w:docPart>
    <w:docPart>
      <w:docPartPr>
        <w:name w:val="E7FCB2F8F0E8413E816B70347B5F08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8E200-A262-43D3-BCB6-EF2E4BC4BA15}"/>
      </w:docPartPr>
      <w:docPartBody>
        <w:p w:rsidR="00195B0B" w:rsidRDefault="00E601E6">
          <w:pPr>
            <w:pStyle w:val="E7FCB2F8F0E8413E816B70347B5F0841"/>
          </w:pPr>
          <w:r w:rsidRPr="002A4ED5">
            <w:t>Address</w:t>
          </w:r>
        </w:p>
      </w:docPartBody>
    </w:docPart>
    <w:docPart>
      <w:docPartPr>
        <w:name w:val="11B1C14EA9E847BF9891FF60B9B46C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04747-CD30-4C8B-B8F9-60EC8A8AC4B6}"/>
      </w:docPartPr>
      <w:docPartBody>
        <w:p w:rsidR="00195B0B" w:rsidRDefault="00E601E6">
          <w:pPr>
            <w:pStyle w:val="11B1C14EA9E847BF9891FF60B9B46CCB"/>
          </w:pPr>
          <w:r w:rsidRPr="002A4ED5">
            <w:t>City/State/Zip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1B7"/>
    <w:rsid w:val="00195B0B"/>
    <w:rsid w:val="00257E3C"/>
    <w:rsid w:val="00D7256F"/>
    <w:rsid w:val="00E601E6"/>
    <w:rsid w:val="00EE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11141F6E98E49D59E9B29F1A457C939">
    <w:name w:val="811141F6E98E49D59E9B29F1A457C939"/>
  </w:style>
  <w:style w:type="paragraph" w:customStyle="1" w:styleId="C277009541C04BF4B36C9F7C2866A0D6">
    <w:name w:val="C277009541C04BF4B36C9F7C2866A0D6"/>
  </w:style>
  <w:style w:type="paragraph" w:customStyle="1" w:styleId="1516C04454D444FE8AD383E03094F4B5">
    <w:name w:val="1516C04454D444FE8AD383E03094F4B5"/>
  </w:style>
  <w:style w:type="paragraph" w:customStyle="1" w:styleId="E7FCB2F8F0E8413E816B70347B5F0841">
    <w:name w:val="E7FCB2F8F0E8413E816B70347B5F0841"/>
  </w:style>
  <w:style w:type="paragraph" w:customStyle="1" w:styleId="11B1C14EA9E847BF9891FF60B9B46CCB">
    <w:name w:val="11B1C14EA9E847BF9891FF60B9B46CCB"/>
  </w:style>
  <w:style w:type="paragraph" w:customStyle="1" w:styleId="0F780102B99E439C942C84CEEDF44CBE">
    <w:name w:val="0F780102B99E439C942C84CEEDF44CBE"/>
  </w:style>
  <w:style w:type="paragraph" w:customStyle="1" w:styleId="EE99E2D117AA4658BC27D082AEBF9D7F">
    <w:name w:val="EE99E2D117AA4658BC27D082AEBF9D7F"/>
  </w:style>
  <w:style w:type="paragraph" w:customStyle="1" w:styleId="E4FF0A4315E546FB87E9CAE44A9663F9">
    <w:name w:val="E4FF0A4315E546FB87E9CAE44A9663F9"/>
  </w:style>
  <w:style w:type="paragraph" w:customStyle="1" w:styleId="DC0E1129E74047DD8F31B457AE16D028">
    <w:name w:val="DC0E1129E74047DD8F31B457AE16D028"/>
  </w:style>
  <w:style w:type="paragraph" w:customStyle="1" w:styleId="39713083926B4560A632BE34925A42D5">
    <w:name w:val="39713083926B4560A632BE34925A42D5"/>
  </w:style>
  <w:style w:type="paragraph" w:customStyle="1" w:styleId="159A7B68BAAF4A7CA77B84166474368F">
    <w:name w:val="159A7B68BAAF4A7CA77B84166474368F"/>
  </w:style>
  <w:style w:type="paragraph" w:customStyle="1" w:styleId="C975AB63612D466E965B5F0DD7921EBA">
    <w:name w:val="C975AB63612D466E965B5F0DD7921EBA"/>
  </w:style>
  <w:style w:type="paragraph" w:customStyle="1" w:styleId="7B7A3D362CCE4DB0A6D2B5DCD119F06D">
    <w:name w:val="7B7A3D362CCE4DB0A6D2B5DCD119F06D"/>
  </w:style>
  <w:style w:type="paragraph" w:customStyle="1" w:styleId="806CA254E3D74F3B8B7DB81493386BEA">
    <w:name w:val="806CA254E3D74F3B8B7DB81493386BEA"/>
  </w:style>
  <w:style w:type="paragraph" w:customStyle="1" w:styleId="35C1D8E4EB1F41289FDC812E6B58C4A5">
    <w:name w:val="35C1D8E4EB1F41289FDC812E6B58C4A5"/>
  </w:style>
  <w:style w:type="paragraph" w:customStyle="1" w:styleId="CAC006B2C35E4E4999F11E14DF1A62ED">
    <w:name w:val="CAC006B2C35E4E4999F11E14DF1A62ED"/>
    <w:rsid w:val="00EE31B7"/>
  </w:style>
  <w:style w:type="paragraph" w:customStyle="1" w:styleId="8C959AE0E26440259225B28934FBE955">
    <w:name w:val="8C959AE0E26440259225B28934FBE955"/>
    <w:rsid w:val="00EE31B7"/>
  </w:style>
  <w:style w:type="paragraph" w:customStyle="1" w:styleId="A3ACC3777FA24B5080D4A6F281809CE8">
    <w:name w:val="A3ACC3777FA24B5080D4A6F281809CE8"/>
    <w:rsid w:val="00EE31B7"/>
  </w:style>
  <w:style w:type="paragraph" w:customStyle="1" w:styleId="336DB83911374481A816C71C235A503C">
    <w:name w:val="336DB83911374481A816C71C235A503C"/>
    <w:rsid w:val="00EE31B7"/>
  </w:style>
  <w:style w:type="paragraph" w:customStyle="1" w:styleId="E509AC1678CC426184FB1EEB1EE51DF5">
    <w:name w:val="E509AC1678CC426184FB1EEB1EE51DF5"/>
    <w:rsid w:val="00EE31B7"/>
  </w:style>
  <w:style w:type="paragraph" w:customStyle="1" w:styleId="E252833B3DF644E0A9961B37B6B97E0F">
    <w:name w:val="E252833B3DF644E0A9961B37B6B97E0F"/>
    <w:rsid w:val="00EE31B7"/>
  </w:style>
  <w:style w:type="paragraph" w:customStyle="1" w:styleId="7DB921AAB7E34B73866231C61018D594">
    <w:name w:val="7DB921AAB7E34B73866231C61018D594"/>
    <w:rsid w:val="00EE31B7"/>
  </w:style>
  <w:style w:type="paragraph" w:customStyle="1" w:styleId="E4A9465FBA9941D7B0B49074009D9DA6">
    <w:name w:val="E4A9465FBA9941D7B0B49074009D9DA6"/>
    <w:rsid w:val="00EE31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A9A1839-20A9-4F76-A56A-C3E665937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0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2019-11-11T17:03:00Z</dcterms:created>
  <dcterms:modified xsi:type="dcterms:W3CDTF">2019-11-11T19:27:00Z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